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B3E79" w:rsidRPr="005A2F01" w:rsidRDefault="001A2D9C">
      <w:pPr>
        <w:rPr>
          <w:rFonts w:ascii="Garamond" w:hAnsi="Garamond"/>
          <w:b/>
          <w:sz w:val="48"/>
          <w:szCs w:val="48"/>
        </w:rPr>
      </w:pPr>
      <w:r w:rsidRPr="005A2F01">
        <w:rPr>
          <w:rFonts w:ascii="Garamond" w:hAnsi="Garamond"/>
          <w:b/>
          <w:sz w:val="48"/>
          <w:szCs w:val="48"/>
        </w:rPr>
        <w:t>Never Forgotten Honor Flight</w:t>
      </w:r>
    </w:p>
    <w:p w:rsidR="001A2D9C" w:rsidRPr="005A2F01" w:rsidRDefault="00C77C3F">
      <w:pPr>
        <w:rPr>
          <w:rFonts w:ascii="Garamond" w:hAnsi="Garamond"/>
          <w:i/>
          <w:sz w:val="36"/>
          <w:szCs w:val="36"/>
        </w:rPr>
      </w:pPr>
      <w:r>
        <w:rPr>
          <w:rFonts w:ascii="Garamond" w:hAnsi="Garamond"/>
          <w:b/>
          <w:i/>
          <w:sz w:val="36"/>
          <w:szCs w:val="36"/>
        </w:rPr>
        <w:t>October 9</w:t>
      </w:r>
      <w:r w:rsidR="0049502B">
        <w:rPr>
          <w:rFonts w:ascii="Garamond" w:hAnsi="Garamond"/>
          <w:b/>
          <w:i/>
          <w:sz w:val="36"/>
          <w:szCs w:val="36"/>
        </w:rPr>
        <w:t xml:space="preserve">, </w:t>
      </w:r>
      <w:r w:rsidR="00EE6EF0">
        <w:rPr>
          <w:rFonts w:ascii="Garamond" w:hAnsi="Garamond"/>
          <w:b/>
          <w:i/>
          <w:sz w:val="36"/>
          <w:szCs w:val="36"/>
        </w:rPr>
        <w:t>2017</w:t>
      </w:r>
      <w:r w:rsidR="005A2F01" w:rsidRPr="005A2F01">
        <w:rPr>
          <w:rFonts w:ascii="Garamond" w:hAnsi="Garamond"/>
          <w:i/>
          <w:sz w:val="36"/>
          <w:szCs w:val="36"/>
        </w:rPr>
        <w:t xml:space="preserve"> </w:t>
      </w:r>
      <w:r w:rsidR="005A2F01" w:rsidRPr="005A2F01">
        <w:rPr>
          <w:rFonts w:ascii="Garamond" w:hAnsi="Garamond"/>
          <w:b/>
          <w:i/>
          <w:sz w:val="36"/>
          <w:szCs w:val="36"/>
        </w:rPr>
        <w:t>Itinerary</w:t>
      </w:r>
      <w:r w:rsidR="00395760">
        <w:rPr>
          <w:rFonts w:ascii="Garamond" w:hAnsi="Garamond"/>
          <w:b/>
          <w:i/>
          <w:sz w:val="36"/>
          <w:szCs w:val="36"/>
        </w:rPr>
        <w:t xml:space="preserve"> </w:t>
      </w:r>
    </w:p>
    <w:tbl>
      <w:tblPr>
        <w:tblW w:w="16086" w:type="dxa"/>
        <w:tblInd w:w="96" w:type="dxa"/>
        <w:tblLook w:val="04A0" w:firstRow="1" w:lastRow="0" w:firstColumn="1" w:lastColumn="0" w:noHBand="0" w:noVBand="1"/>
      </w:tblPr>
      <w:tblGrid>
        <w:gridCol w:w="1728"/>
        <w:gridCol w:w="222"/>
        <w:gridCol w:w="10416"/>
        <w:gridCol w:w="1180"/>
        <w:gridCol w:w="2540"/>
      </w:tblGrid>
      <w:tr w:rsidR="001A2D9C" w:rsidRPr="001A2D9C" w:rsidTr="001B41FC">
        <w:trPr>
          <w:trHeight w:val="264"/>
        </w:trPr>
        <w:tc>
          <w:tcPr>
            <w:tcW w:w="12366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</w:pPr>
            <w:r w:rsidRPr="001A2D9C">
              <w:rPr>
                <w:rFonts w:ascii="Arial" w:eastAsia="Times New Roman" w:hAnsi="Arial" w:cs="Arial"/>
                <w:b/>
                <w:bCs/>
                <w:i/>
                <w:iCs/>
                <w:sz w:val="20"/>
                <w:szCs w:val="20"/>
              </w:rPr>
              <w:t>ALL TIMES ARE "LOCAL" TIMES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A2D9C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4:30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GUARDIANS check in</w:t>
            </w:r>
            <w:r w:rsidR="00B127E4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5:00 - 5:30 AM</w:t>
            </w:r>
          </w:p>
          <w:p w:rsidR="00691617" w:rsidRPr="0010246F" w:rsidRDefault="009B3464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5:50 AM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Default="001A2D9C" w:rsidP="00BD50DD">
            <w:pPr>
              <w:spacing w:after="0"/>
              <w:jc w:val="left"/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VETERANS check in 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(sna</w:t>
            </w:r>
            <w:r w:rsidR="009F255E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cks, coffee provided at gate</w:t>
            </w:r>
            <w:r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)</w:t>
            </w:r>
          </w:p>
          <w:p w:rsidR="00691617" w:rsidRPr="00691617" w:rsidRDefault="00691617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bCs/>
                <w:sz w:val="20"/>
                <w:szCs w:val="20"/>
              </w:rPr>
              <w:t>Load aircraft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6: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D9280B" w:rsidP="00A4373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</w:t>
            </w: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F</w:t>
            </w:r>
            <w:r w:rsidR="00B029D2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light # </w:t>
            </w:r>
            <w:r w:rsidR="00A43733" w:rsidRPr="006468B7">
              <w:rPr>
                <w:rFonts w:ascii="Arial" w:eastAsia="Times New Roman" w:hAnsi="Arial" w:cs="Arial"/>
                <w:sz w:val="20"/>
                <w:szCs w:val="20"/>
              </w:rPr>
              <w:t>8601</w:t>
            </w:r>
            <w:r w:rsidR="001A2D9C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departs </w:t>
            </w: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CWA</w:t>
            </w:r>
            <w:r w:rsidR="001A2D9C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6468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(</w:t>
            </w:r>
            <w:r w:rsidR="00A43733" w:rsidRPr="006468B7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>Breakfast sandwich</w:t>
            </w:r>
            <w:r w:rsidR="001A2D9C" w:rsidRPr="0010246F">
              <w:rPr>
                <w:rFonts w:ascii="Arial" w:eastAsia="Times New Roman" w:hAnsi="Arial" w:cs="Arial"/>
                <w:b/>
                <w:bCs/>
                <w:sz w:val="20"/>
                <w:szCs w:val="20"/>
              </w:rPr>
              <w:t xml:space="preserve"> on plane)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82011B" w:rsidP="009B346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9:</w:t>
            </w:r>
            <w:r w:rsidR="009B3464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9520C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BD50DD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Arrive 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(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bathroom break)</w:t>
            </w:r>
            <w:r w:rsidR="001A2D9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468B7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10:35</w:t>
            </w:r>
            <w:r w:rsidR="001A2D9C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AM</w:t>
            </w:r>
            <w:r w:rsidR="00395760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31271F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Depart Reagan </w:t>
            </w:r>
            <w:r w:rsidR="00BD50DD" w:rsidRPr="0010246F">
              <w:rPr>
                <w:rFonts w:ascii="Arial" w:eastAsia="Times New Roman" w:hAnsi="Arial" w:cs="Arial"/>
                <w:sz w:val="20"/>
                <w:szCs w:val="20"/>
              </w:rPr>
              <w:t>in Motor Coach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468B7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468B7" w:rsidRDefault="006C5D25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10:50</w:t>
            </w:r>
            <w:r w:rsidR="00EF4333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6468B7">
              <w:rPr>
                <w:rFonts w:ascii="Arial" w:eastAsia="Times New Roman" w:hAnsi="Arial" w:cs="Arial"/>
                <w:sz w:val="20"/>
                <w:szCs w:val="20"/>
              </w:rPr>
              <w:t>AM</w:t>
            </w:r>
            <w:r w:rsidR="00395760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C77C3F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C77C3F">
              <w:rPr>
                <w:rFonts w:ascii="Arial" w:eastAsia="Times New Roman" w:hAnsi="Arial" w:cs="Arial"/>
                <w:sz w:val="20"/>
                <w:szCs w:val="20"/>
              </w:rPr>
              <w:t>Arrive Korean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, Vietnam, and Lincoln Memorials</w:t>
            </w:r>
            <w:r w:rsidRPr="00C77C3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B41FC" w:rsidRPr="00C77C3F">
              <w:rPr>
                <w:rFonts w:ascii="Arial" w:eastAsia="Times New Roman" w:hAnsi="Arial" w:cs="Arial"/>
                <w:b/>
                <w:sz w:val="20"/>
                <w:szCs w:val="20"/>
              </w:rPr>
              <w:t>(Group Photo)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468B7" w:rsidRDefault="00A43733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1:0</w:t>
            </w:r>
            <w:r w:rsidR="0005544C" w:rsidRPr="006468B7">
              <w:rPr>
                <w:rFonts w:ascii="Arial" w:eastAsia="Times New Roman" w:hAnsi="Arial" w:cs="Arial"/>
                <w:sz w:val="20"/>
                <w:szCs w:val="20"/>
              </w:rPr>
              <w:t>5 PM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Depart </w:t>
            </w:r>
            <w:r w:rsidR="00C77C3F" w:rsidRPr="00C77C3F">
              <w:rPr>
                <w:rFonts w:ascii="Arial" w:eastAsia="Times New Roman" w:hAnsi="Arial" w:cs="Arial"/>
                <w:sz w:val="20"/>
                <w:szCs w:val="20"/>
              </w:rPr>
              <w:t xml:space="preserve">Korean, Vietnam, and Lincoln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Memorial</w:t>
            </w:r>
            <w:r w:rsidR="00C77C3F">
              <w:rPr>
                <w:rFonts w:ascii="Arial" w:eastAsia="Times New Roman" w:hAnsi="Arial" w:cs="Arial"/>
                <w:sz w:val="20"/>
                <w:szCs w:val="20"/>
              </w:rPr>
              <w:t>s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468B7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A2D9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6468B7" w:rsidRDefault="00A43733" w:rsidP="00A43733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1:0</w:t>
            </w:r>
            <w:r w:rsidR="0005544C" w:rsidRPr="006468B7">
              <w:rPr>
                <w:rFonts w:ascii="Arial" w:eastAsia="Times New Roman" w:hAnsi="Arial" w:cs="Arial"/>
                <w:sz w:val="20"/>
                <w:szCs w:val="20"/>
              </w:rPr>
              <w:t>5</w:t>
            </w:r>
            <w:r w:rsidR="001B41FC" w:rsidRPr="006468B7">
              <w:rPr>
                <w:rFonts w:ascii="Arial" w:eastAsia="Times New Roman" w:hAnsi="Arial" w:cs="Arial"/>
                <w:sz w:val="20"/>
                <w:szCs w:val="20"/>
              </w:rPr>
              <w:t>–</w:t>
            </w:r>
            <w:r w:rsidR="0005544C" w:rsidRPr="006468B7">
              <w:rPr>
                <w:rFonts w:ascii="Arial" w:eastAsia="Times New Roman" w:hAnsi="Arial" w:cs="Arial"/>
                <w:sz w:val="20"/>
                <w:szCs w:val="20"/>
              </w:rPr>
              <w:t>1:</w:t>
            </w: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="006C5D25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1A2D9C" w:rsidRPr="006468B7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 w:rsidR="00395760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B41FC" w:rsidRDefault="001A2D9C" w:rsidP="00D26AD7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BUS TOUR (Capitol; Navy Memorial; White House)</w:t>
            </w:r>
            <w:r w:rsidR="001B41FC">
              <w:rPr>
                <w:rFonts w:ascii="Arial" w:eastAsia="Times New Roman" w:hAnsi="Arial" w:cs="Arial"/>
                <w:b/>
                <w:sz w:val="20"/>
                <w:szCs w:val="20"/>
              </w:rPr>
              <w:t>(box lunch on bus</w:t>
            </w:r>
            <w:r w:rsidR="001B41FC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>)</w:t>
            </w:r>
            <w:r w:rsidR="00395760" w:rsidRPr="008B5E78">
              <w:rPr>
                <w:rFonts w:ascii="Arial" w:eastAsia="Times New Roman" w:hAnsi="Arial" w:cs="Arial"/>
                <w:b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A2D9C" w:rsidRPr="0010246F" w:rsidRDefault="001A2D9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6468B7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6468B7" w:rsidRDefault="00A43733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1:30</w:t>
            </w:r>
            <w:r w:rsidR="001B41FC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C77C3F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</w:t>
            </w:r>
            <w:r w:rsidR="00C77C3F">
              <w:rPr>
                <w:rFonts w:ascii="Arial" w:eastAsia="Times New Roman" w:hAnsi="Arial" w:cs="Arial"/>
                <w:sz w:val="20"/>
                <w:szCs w:val="20"/>
              </w:rPr>
              <w:t xml:space="preserve">ive WWII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Memorial</w:t>
            </w:r>
            <w:r w:rsidR="00395760">
              <w:rPr>
                <w:rFonts w:ascii="Arial" w:eastAsia="Times New Roman" w:hAnsi="Arial" w:cs="Arial"/>
                <w:sz w:val="20"/>
                <w:szCs w:val="20"/>
              </w:rPr>
              <w:t xml:space="preserve">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6468B7" w:rsidRDefault="00A43733" w:rsidP="0005544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3:05</w:t>
            </w:r>
            <w:r w:rsidR="001B41FC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 w:rsidR="00395760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C77C3F" w:rsidP="00C14BBA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Depart WWII</w:t>
            </w:r>
            <w:r w:rsidR="001B41F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Memorial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6468B7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6C5D25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6468B7" w:rsidRDefault="00A43733" w:rsidP="008F5792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6468B7">
              <w:rPr>
                <w:rFonts w:ascii="Arial" w:eastAsia="Times New Roman" w:hAnsi="Arial" w:cs="Arial"/>
                <w:sz w:val="20"/>
                <w:szCs w:val="20"/>
              </w:rPr>
              <w:t>3:15-4:20</w:t>
            </w:r>
            <w:r w:rsidR="006C5D25" w:rsidRPr="006468B7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FDR Memorial</w:t>
            </w:r>
            <w:r w:rsidR="0005544C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 w:rsidR="0005544C">
              <w:rPr>
                <w:rFonts w:ascii="Arial" w:eastAsia="Times New Roman" w:hAnsi="Arial" w:cs="Arial"/>
                <w:b/>
                <w:sz w:val="20"/>
                <w:szCs w:val="20"/>
              </w:rPr>
              <w:t>(snack bars)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6C5D25" w:rsidRPr="0010246F" w:rsidRDefault="006C5D25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1B41F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6468B7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1B41FC" w:rsidRPr="0010246F" w:rsidRDefault="001B41F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4: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30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Arlington National Cemetery 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5:00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Changing of the Guard at the Tomb of the Unknown Soldier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5:4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0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ANC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5:55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Air Force Memorial and Drive By Pentagon / 9-11 Memorial 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  <w:r>
              <w:rPr>
                <w:rFonts w:ascii="Arial" w:eastAsia="Times New Roman" w:hAnsi="Arial" w:cs="Arial"/>
                <w:b/>
                <w:sz w:val="20"/>
                <w:szCs w:val="20"/>
              </w:rPr>
              <w:t>(Dinner)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7:10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4E1D1E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b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Depart Memorial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7:25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Arrive 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Reagan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Airport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8:45 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A43733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Sun Country Flight # </w:t>
            </w:r>
            <w:r w:rsidRPr="00000A16">
              <w:rPr>
                <w:rFonts w:ascii="Arial" w:eastAsia="Times New Roman" w:hAnsi="Arial" w:cs="Arial"/>
                <w:sz w:val="20"/>
                <w:szCs w:val="20"/>
              </w:rPr>
              <w:t>8602</w:t>
            </w:r>
            <w:r w:rsidR="0005544C" w:rsidRPr="00000A16">
              <w:rPr>
                <w:rFonts w:ascii="Arial" w:eastAsia="Times New Roman" w:hAnsi="Arial" w:cs="Arial"/>
                <w:sz w:val="20"/>
                <w:szCs w:val="20"/>
              </w:rPr>
              <w:t xml:space="preserve"> d</w:t>
            </w:r>
            <w:bookmarkStart w:id="0" w:name="_GoBack"/>
            <w:bookmarkEnd w:id="0"/>
            <w:r w:rsidR="0005544C">
              <w:rPr>
                <w:rFonts w:ascii="Arial" w:eastAsia="Times New Roman" w:hAnsi="Arial" w:cs="Arial"/>
                <w:sz w:val="20"/>
                <w:szCs w:val="20"/>
              </w:rPr>
              <w:t>eparts Reagan</w:t>
            </w:r>
            <w:r w:rsidR="0005544C"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D26AD7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591C01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>
              <w:rPr>
                <w:rFonts w:ascii="Arial" w:eastAsia="Times New Roman" w:hAnsi="Arial" w:cs="Arial"/>
                <w:sz w:val="20"/>
                <w:szCs w:val="20"/>
              </w:rPr>
              <w:t>9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: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>55</w:t>
            </w:r>
            <w:r w:rsidRPr="0010246F">
              <w:rPr>
                <w:rFonts w:ascii="Arial" w:eastAsia="Times New Roman" w:hAnsi="Arial" w:cs="Arial"/>
                <w:sz w:val="20"/>
                <w:szCs w:val="20"/>
              </w:rPr>
              <w:t xml:space="preserve"> PM</w:t>
            </w:r>
            <w:r>
              <w:rPr>
                <w:rFonts w:ascii="Arial" w:eastAsia="Times New Roman" w:hAnsi="Arial" w:cs="Arial"/>
                <w:sz w:val="20"/>
                <w:szCs w:val="20"/>
              </w:rPr>
              <w:t xml:space="preserve"> </w:t>
            </w: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A17154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  <w:r w:rsidRPr="0010246F">
              <w:rPr>
                <w:rFonts w:ascii="Arial" w:eastAsia="Times New Roman" w:hAnsi="Arial" w:cs="Arial"/>
                <w:sz w:val="20"/>
                <w:szCs w:val="20"/>
              </w:rPr>
              <w:t>Arrive Wausau (arrival at CWA dependent on weather/unexpected delays)</w:t>
            </w: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  <w:tr w:rsidR="0005544C" w:rsidRPr="0010246F" w:rsidTr="001B41FC">
        <w:trPr>
          <w:trHeight w:val="264"/>
        </w:trPr>
        <w:tc>
          <w:tcPr>
            <w:tcW w:w="1728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82011B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2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0416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11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  <w:tc>
          <w:tcPr>
            <w:tcW w:w="25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:rsidR="0005544C" w:rsidRPr="0010246F" w:rsidRDefault="0005544C" w:rsidP="001A2D9C">
            <w:pPr>
              <w:spacing w:after="0"/>
              <w:jc w:val="left"/>
              <w:rPr>
                <w:rFonts w:ascii="Arial" w:eastAsia="Times New Roman" w:hAnsi="Arial" w:cs="Arial"/>
                <w:sz w:val="20"/>
                <w:szCs w:val="20"/>
              </w:rPr>
            </w:pPr>
          </w:p>
        </w:tc>
      </w:tr>
    </w:tbl>
    <w:p w:rsidR="001A2D9C" w:rsidRPr="0010246F" w:rsidRDefault="001A2D9C" w:rsidP="005A2F01">
      <w:pPr>
        <w:rPr>
          <w:rFonts w:ascii="Garamond" w:hAnsi="Garamond"/>
          <w:sz w:val="24"/>
          <w:szCs w:val="24"/>
        </w:rPr>
      </w:pPr>
    </w:p>
    <w:p w:rsidR="005A2F01" w:rsidRPr="0010246F" w:rsidRDefault="005A2F01" w:rsidP="005A2F01">
      <w:pPr>
        <w:rPr>
          <w:rFonts w:ascii="Garamond" w:hAnsi="Garamond"/>
          <w:sz w:val="24"/>
          <w:szCs w:val="24"/>
        </w:rPr>
      </w:pPr>
    </w:p>
    <w:p w:rsidR="005A2F01" w:rsidRPr="00542940" w:rsidRDefault="0099521F" w:rsidP="005A2F01">
      <w:pPr>
        <w:rPr>
          <w:rFonts w:ascii="Garamond" w:hAnsi="Garamond"/>
          <w:sz w:val="16"/>
          <w:szCs w:val="16"/>
        </w:rPr>
      </w:pPr>
      <w:r>
        <w:rPr>
          <w:rFonts w:ascii="Garamond" w:hAnsi="Garamond"/>
          <w:noProof/>
          <w:sz w:val="24"/>
          <w:szCs w:val="24"/>
        </w:rPr>
        <w:drawing>
          <wp:inline distT="0" distB="0" distL="0" distR="0">
            <wp:extent cx="2110740" cy="1981200"/>
            <wp:effectExtent l="19050" t="0" r="3810" b="0"/>
            <wp:docPr id="1" name="Picture 0" descr="Honor Flight Logo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Honor Flight Logo_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10740" cy="1981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542940">
        <w:rPr>
          <w:rFonts w:ascii="Garamond" w:hAnsi="Garamond"/>
          <w:sz w:val="16"/>
          <w:szCs w:val="16"/>
        </w:rPr>
        <w:t xml:space="preserve">Rev. </w:t>
      </w:r>
      <w:r w:rsidR="00A43733">
        <w:rPr>
          <w:rFonts w:ascii="Garamond" w:hAnsi="Garamond"/>
          <w:sz w:val="16"/>
          <w:szCs w:val="16"/>
        </w:rPr>
        <w:t>18 Sept. 17</w:t>
      </w:r>
    </w:p>
    <w:sectPr w:rsidR="005A2F01" w:rsidRPr="00542940" w:rsidSect="001A2D9C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F4333"/>
    <w:rsid w:val="00000A16"/>
    <w:rsid w:val="0005544C"/>
    <w:rsid w:val="000777CF"/>
    <w:rsid w:val="0009520C"/>
    <w:rsid w:val="000C1B35"/>
    <w:rsid w:val="0010246F"/>
    <w:rsid w:val="00131D9A"/>
    <w:rsid w:val="0017662A"/>
    <w:rsid w:val="001836EC"/>
    <w:rsid w:val="00196C42"/>
    <w:rsid w:val="001A2D9C"/>
    <w:rsid w:val="001B2DB8"/>
    <w:rsid w:val="001B3A79"/>
    <w:rsid w:val="001B41FC"/>
    <w:rsid w:val="001C0AE9"/>
    <w:rsid w:val="001F4021"/>
    <w:rsid w:val="00211795"/>
    <w:rsid w:val="00212630"/>
    <w:rsid w:val="0022192B"/>
    <w:rsid w:val="00276F69"/>
    <w:rsid w:val="00277F85"/>
    <w:rsid w:val="002C2CDC"/>
    <w:rsid w:val="002D7692"/>
    <w:rsid w:val="0031271F"/>
    <w:rsid w:val="0038001F"/>
    <w:rsid w:val="00395760"/>
    <w:rsid w:val="003B3000"/>
    <w:rsid w:val="003F7F4F"/>
    <w:rsid w:val="00456D0D"/>
    <w:rsid w:val="00465DF8"/>
    <w:rsid w:val="00487AF1"/>
    <w:rsid w:val="0049502B"/>
    <w:rsid w:val="004C5DF2"/>
    <w:rsid w:val="004D49FE"/>
    <w:rsid w:val="004E0EB8"/>
    <w:rsid w:val="004E1136"/>
    <w:rsid w:val="004E1D1E"/>
    <w:rsid w:val="005370A4"/>
    <w:rsid w:val="00542940"/>
    <w:rsid w:val="00575A37"/>
    <w:rsid w:val="00591AC4"/>
    <w:rsid w:val="00591C01"/>
    <w:rsid w:val="005A2F01"/>
    <w:rsid w:val="005E58A5"/>
    <w:rsid w:val="00614E8F"/>
    <w:rsid w:val="0062763A"/>
    <w:rsid w:val="00640A2A"/>
    <w:rsid w:val="006468B7"/>
    <w:rsid w:val="00687CC1"/>
    <w:rsid w:val="00691617"/>
    <w:rsid w:val="006C5D25"/>
    <w:rsid w:val="006D0BCD"/>
    <w:rsid w:val="0070628A"/>
    <w:rsid w:val="007A1316"/>
    <w:rsid w:val="007C3455"/>
    <w:rsid w:val="007D7793"/>
    <w:rsid w:val="007D7F80"/>
    <w:rsid w:val="0082011B"/>
    <w:rsid w:val="00845572"/>
    <w:rsid w:val="00874C96"/>
    <w:rsid w:val="00874DBD"/>
    <w:rsid w:val="008B2F01"/>
    <w:rsid w:val="008B5E78"/>
    <w:rsid w:val="008E44BF"/>
    <w:rsid w:val="008F5792"/>
    <w:rsid w:val="008F5812"/>
    <w:rsid w:val="0097613D"/>
    <w:rsid w:val="009833FB"/>
    <w:rsid w:val="0099521F"/>
    <w:rsid w:val="009B3464"/>
    <w:rsid w:val="009D4915"/>
    <w:rsid w:val="009F255E"/>
    <w:rsid w:val="00A43733"/>
    <w:rsid w:val="00A572C5"/>
    <w:rsid w:val="00AA31E3"/>
    <w:rsid w:val="00AA7591"/>
    <w:rsid w:val="00AB3E79"/>
    <w:rsid w:val="00AF62CF"/>
    <w:rsid w:val="00B029D2"/>
    <w:rsid w:val="00B127E4"/>
    <w:rsid w:val="00B1701E"/>
    <w:rsid w:val="00B211F3"/>
    <w:rsid w:val="00B3469A"/>
    <w:rsid w:val="00B413DE"/>
    <w:rsid w:val="00BD50DD"/>
    <w:rsid w:val="00C046E7"/>
    <w:rsid w:val="00C05748"/>
    <w:rsid w:val="00C12447"/>
    <w:rsid w:val="00C77C3F"/>
    <w:rsid w:val="00D26AD7"/>
    <w:rsid w:val="00D651F2"/>
    <w:rsid w:val="00D9280B"/>
    <w:rsid w:val="00DE3D9D"/>
    <w:rsid w:val="00DF1478"/>
    <w:rsid w:val="00E92284"/>
    <w:rsid w:val="00EE6EF0"/>
    <w:rsid w:val="00EF4333"/>
    <w:rsid w:val="00F642EA"/>
    <w:rsid w:val="00F830F0"/>
    <w:rsid w:val="00FA63B0"/>
    <w:rsid w:val="00FC5A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B3E79"/>
    <w:pPr>
      <w:spacing w:after="200"/>
      <w:jc w:val="center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5A2F01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5A2F0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3972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3436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6542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4224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ike\AppData\Local\Microsoft\Windows\Temporary%20Internet%20Files\Content.IE5\P1R2VNF9\Template%20NFHF%20Itinerary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Template NFHF Itinerary</Template>
  <TotalTime>0</TotalTime>
  <Pages>1</Pages>
  <Words>186</Words>
  <Characters>1064</Characters>
  <Application>Microsoft Office Word</Application>
  <DocSecurity>0</DocSecurity>
  <Lines>8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Never Forgotten Honor Flight</vt:lpstr>
    </vt:vector>
  </TitlesOfParts>
  <Company>Lenovo</Company>
  <LinksUpToDate>false</LinksUpToDate>
  <CharactersWithSpaces>1248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Never Forgotten Honor Flight</dc:title>
  <dc:creator>Mike</dc:creator>
  <cp:lastModifiedBy>NFHF</cp:lastModifiedBy>
  <cp:revision>2</cp:revision>
  <cp:lastPrinted>2015-07-08T20:19:00Z</cp:lastPrinted>
  <dcterms:created xsi:type="dcterms:W3CDTF">2017-09-18T21:15:00Z</dcterms:created>
  <dcterms:modified xsi:type="dcterms:W3CDTF">2017-09-18T21:15:00Z</dcterms:modified>
</cp:coreProperties>
</file>