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48" w:rsidRDefault="001A2D9C" w:rsidP="006E4A02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  <w:r w:rsidR="006E4A02">
        <w:rPr>
          <w:rFonts w:ascii="Garamond" w:hAnsi="Garamond"/>
          <w:b/>
          <w:sz w:val="48"/>
          <w:szCs w:val="48"/>
        </w:rPr>
        <w:t xml:space="preserve">      </w:t>
      </w:r>
    </w:p>
    <w:p w:rsidR="001A2D9C" w:rsidRPr="006E4A02" w:rsidRDefault="00985B9A" w:rsidP="006E4A02">
      <w:pPr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i/>
          <w:sz w:val="36"/>
          <w:szCs w:val="36"/>
        </w:rPr>
        <w:t>May 21, 2018</w:t>
      </w:r>
      <w:r w:rsidR="003838E4">
        <w:rPr>
          <w:rFonts w:ascii="Garamond" w:hAnsi="Garamond"/>
          <w:b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182" w:type="dxa"/>
        <w:tblLook w:val="04A0"/>
      </w:tblPr>
      <w:tblGrid>
        <w:gridCol w:w="96"/>
        <w:gridCol w:w="1632"/>
        <w:gridCol w:w="96"/>
        <w:gridCol w:w="140"/>
        <w:gridCol w:w="96"/>
        <w:gridCol w:w="10306"/>
        <w:gridCol w:w="96"/>
        <w:gridCol w:w="1084"/>
        <w:gridCol w:w="96"/>
        <w:gridCol w:w="2444"/>
        <w:gridCol w:w="96"/>
      </w:tblGrid>
      <w:tr w:rsidR="001A2D9C" w:rsidRPr="001A2D9C" w:rsidTr="0049676F">
        <w:trPr>
          <w:gridBefore w:val="1"/>
          <w:wBefore w:w="96" w:type="dxa"/>
          <w:trHeight w:val="264"/>
        </w:trPr>
        <w:tc>
          <w:tcPr>
            <w:tcW w:w="12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GUARDIANS check in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00 – 5:30 AM</w:t>
            </w:r>
          </w:p>
          <w:p w:rsidR="0089338C" w:rsidRPr="0010246F" w:rsidRDefault="00DD3636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(snacks, coffee provided at gate)</w:t>
            </w:r>
          </w:p>
          <w:p w:rsidR="0089338C" w:rsidRPr="00691617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6F46CE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Sun Country Flight </w:t>
            </w:r>
            <w:r w:rsidR="00C8654E">
              <w:rPr>
                <w:rFonts w:ascii="Arial" w:eastAsia="Times New Roman" w:hAnsi="Arial" w:cs="Arial"/>
                <w:sz w:val="20"/>
                <w:szCs w:val="20"/>
              </w:rPr>
              <w:t>#</w:t>
            </w:r>
            <w:r w:rsidR="006F46CE">
              <w:rPr>
                <w:rFonts w:ascii="Arial" w:eastAsia="Times New Roman" w:hAnsi="Arial" w:cs="Arial"/>
                <w:sz w:val="20"/>
                <w:szCs w:val="20"/>
              </w:rPr>
              <w:t>8600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breakfast sandwich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on plane)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9:30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933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(bathroom break)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</w:t>
            </w:r>
            <w:r w:rsidR="005D2463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933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5D2463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</w:t>
            </w:r>
            <w:r w:rsidR="005D2463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6D06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at Korean, Vietnam, and Lincoln Memorials </w:t>
            </w:r>
            <w:r w:rsidR="00032668">
              <w:rPr>
                <w:rFonts w:ascii="Arial" w:eastAsia="Times New Roman" w:hAnsi="Arial" w:cs="Arial"/>
                <w:b/>
                <w:sz w:val="20"/>
                <w:szCs w:val="20"/>
              </w:rPr>
              <w:t>(Group Photo)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B438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6A766E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9A1342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Memorials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B438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1B4385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9A1342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9A134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B41F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) 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B438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9A134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03266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WWII Memorial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6A766E" w:rsidP="00102E5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3:05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WWII Memorial</w:t>
            </w:r>
            <w:r w:rsidR="0020483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20483C"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0483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483C" w:rsidRDefault="0020483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20483C" w:rsidRPr="0010246F" w:rsidRDefault="0020483C" w:rsidP="005A739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</w:t>
            </w:r>
            <w:r w:rsidR="00452445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483C" w:rsidRPr="0010246F" w:rsidRDefault="0020483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483C" w:rsidRPr="0010246F" w:rsidRDefault="0020483C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483C" w:rsidRPr="0010246F" w:rsidRDefault="0020483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483C" w:rsidRPr="0010246F" w:rsidRDefault="0020483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0483C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483C" w:rsidRPr="0010246F" w:rsidRDefault="00231355" w:rsidP="005A739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4:0</w:t>
            </w:r>
            <w:r w:rsidR="005A7397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20483C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483C" w:rsidRPr="0010246F" w:rsidRDefault="0020483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31355" w:rsidRPr="0010246F" w:rsidRDefault="0020483C" w:rsidP="0023135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  <w:r w:rsidR="005A7397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483C" w:rsidRPr="0010246F" w:rsidRDefault="0020483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483C" w:rsidRPr="0010246F" w:rsidRDefault="0020483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A6138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6138" w:rsidRDefault="00231355" w:rsidP="005A739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4:30 PM   Depart </w:t>
            </w:r>
          </w:p>
          <w:p w:rsidR="00231355" w:rsidRDefault="00231355" w:rsidP="005A739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2A6138" w:rsidRDefault="002A6138" w:rsidP="002A613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4:45-5:30 PM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6138" w:rsidRPr="0010246F" w:rsidRDefault="002A6138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6138" w:rsidRPr="0010246F" w:rsidRDefault="002A6138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911 Memorial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6138" w:rsidRPr="0010246F" w:rsidRDefault="002A6138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6138" w:rsidRPr="0010246F" w:rsidRDefault="002A6138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After w:val="1"/>
          <w:wAfter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Default="0049676F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</w:t>
            </w:r>
          </w:p>
          <w:p w:rsidR="005A7397" w:rsidRPr="0010246F" w:rsidRDefault="002A6138" w:rsidP="002A613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49676F">
              <w:rPr>
                <w:rFonts w:ascii="Arial" w:eastAsia="Times New Roman" w:hAnsi="Arial" w:cs="Arial"/>
                <w:sz w:val="20"/>
                <w:szCs w:val="20"/>
              </w:rPr>
              <w:t>5: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="004967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2A6138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231355">
              <w:rPr>
                <w:rFonts w:ascii="Arial" w:eastAsia="Times New Roman" w:hAnsi="Arial" w:cs="Arial"/>
                <w:sz w:val="20"/>
                <w:szCs w:val="20"/>
              </w:rPr>
              <w:t>Arrive Air Force Memorial</w:t>
            </w:r>
            <w:r w:rsidR="005A7397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5A739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5A7397"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 w:rsidR="005A739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31E2E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531E2E">
              <w:rPr>
                <w:rFonts w:ascii="Arial" w:eastAsia="Times New Roman" w:hAnsi="Arial" w:cs="Arial"/>
                <w:sz w:val="20"/>
                <w:szCs w:val="20"/>
              </w:rPr>
              <w:t>05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4E1D1E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31E2E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7:20</w:t>
            </w:r>
            <w:r w:rsidR="005A7397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#8601 departs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5756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810653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wBefore w:w="96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A7397" w:rsidRPr="0010246F" w:rsidTr="0049676F">
        <w:trPr>
          <w:gridBefore w:val="1"/>
          <w:gridAfter w:val="4"/>
          <w:wBefore w:w="96" w:type="dxa"/>
          <w:wAfter w:w="3720" w:type="dxa"/>
          <w:trHeight w:val="264"/>
        </w:trPr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7397" w:rsidRPr="0010246F" w:rsidRDefault="005A7397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5A739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110740" cy="1927860"/>
                  <wp:effectExtent l="19050" t="0" r="3810" b="0"/>
                  <wp:docPr id="2" name="Picture 0" descr="Honor Flight Log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Honor Flight Log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D9C" w:rsidRPr="0010246F" w:rsidRDefault="00231355" w:rsidP="005A2F0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16"/>
          <w:szCs w:val="16"/>
        </w:rPr>
        <w:t>Rev. 22</w:t>
      </w:r>
      <w:r w:rsidR="005A7397">
        <w:rPr>
          <w:rFonts w:ascii="Garamond" w:hAnsi="Garamond"/>
          <w:sz w:val="16"/>
          <w:szCs w:val="16"/>
        </w:rPr>
        <w:t xml:space="preserve"> February 2018</w:t>
      </w: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9B3709" w:rsidRDefault="005D2463" w:rsidP="005D2463">
      <w:pPr>
        <w:tabs>
          <w:tab w:val="center" w:pos="5400"/>
          <w:tab w:val="left" w:pos="8268"/>
        </w:tabs>
        <w:jc w:val="left"/>
        <w:rPr>
          <w:rFonts w:ascii="Garamond" w:hAnsi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lastRenderedPageBreak/>
        <w:tab/>
      </w:r>
      <w:r>
        <w:rPr>
          <w:rFonts w:ascii="Garamond" w:hAnsi="Garamond"/>
          <w:sz w:val="16"/>
          <w:szCs w:val="16"/>
        </w:rPr>
        <w:tab/>
      </w:r>
    </w:p>
    <w:sectPr w:rsidR="005A2F01" w:rsidRPr="009B3709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32668"/>
    <w:rsid w:val="000510F9"/>
    <w:rsid w:val="0009520C"/>
    <w:rsid w:val="000C1B35"/>
    <w:rsid w:val="000C1E48"/>
    <w:rsid w:val="0010246F"/>
    <w:rsid w:val="00102E5C"/>
    <w:rsid w:val="00131D9A"/>
    <w:rsid w:val="00141F38"/>
    <w:rsid w:val="0017662A"/>
    <w:rsid w:val="001836EC"/>
    <w:rsid w:val="001A2D9C"/>
    <w:rsid w:val="001B3A79"/>
    <w:rsid w:val="001B41FC"/>
    <w:rsid w:val="001B4385"/>
    <w:rsid w:val="001C0AE9"/>
    <w:rsid w:val="001F4021"/>
    <w:rsid w:val="0020483C"/>
    <w:rsid w:val="00211795"/>
    <w:rsid w:val="00212630"/>
    <w:rsid w:val="00216774"/>
    <w:rsid w:val="00220A47"/>
    <w:rsid w:val="00231355"/>
    <w:rsid w:val="00276F69"/>
    <w:rsid w:val="00277F85"/>
    <w:rsid w:val="002A6138"/>
    <w:rsid w:val="002B4ED6"/>
    <w:rsid w:val="002C2CDC"/>
    <w:rsid w:val="002D7692"/>
    <w:rsid w:val="002F580D"/>
    <w:rsid w:val="0031271F"/>
    <w:rsid w:val="00372C39"/>
    <w:rsid w:val="0038001F"/>
    <w:rsid w:val="003838E4"/>
    <w:rsid w:val="00395760"/>
    <w:rsid w:val="00452445"/>
    <w:rsid w:val="00456D0D"/>
    <w:rsid w:val="004747DC"/>
    <w:rsid w:val="00487AF1"/>
    <w:rsid w:val="0049676F"/>
    <w:rsid w:val="004D49FE"/>
    <w:rsid w:val="004E1136"/>
    <w:rsid w:val="004E1D1E"/>
    <w:rsid w:val="00531E2E"/>
    <w:rsid w:val="00575A37"/>
    <w:rsid w:val="0058328C"/>
    <w:rsid w:val="00591AC4"/>
    <w:rsid w:val="00591C01"/>
    <w:rsid w:val="005A2F01"/>
    <w:rsid w:val="005A7397"/>
    <w:rsid w:val="005C172E"/>
    <w:rsid w:val="005D2463"/>
    <w:rsid w:val="005E58A5"/>
    <w:rsid w:val="006010F4"/>
    <w:rsid w:val="00614E8F"/>
    <w:rsid w:val="0062763A"/>
    <w:rsid w:val="00640A2A"/>
    <w:rsid w:val="00687CC1"/>
    <w:rsid w:val="00691617"/>
    <w:rsid w:val="006A766E"/>
    <w:rsid w:val="006D068C"/>
    <w:rsid w:val="006D0BCD"/>
    <w:rsid w:val="006E4A02"/>
    <w:rsid w:val="006F46CE"/>
    <w:rsid w:val="00747DAA"/>
    <w:rsid w:val="007B0759"/>
    <w:rsid w:val="00810653"/>
    <w:rsid w:val="008125C9"/>
    <w:rsid w:val="008258D4"/>
    <w:rsid w:val="008270E5"/>
    <w:rsid w:val="00845572"/>
    <w:rsid w:val="00874DBD"/>
    <w:rsid w:val="0089338C"/>
    <w:rsid w:val="008963BC"/>
    <w:rsid w:val="008B2F01"/>
    <w:rsid w:val="008B5E78"/>
    <w:rsid w:val="008C14CC"/>
    <w:rsid w:val="008E44BF"/>
    <w:rsid w:val="00985B9A"/>
    <w:rsid w:val="009865EA"/>
    <w:rsid w:val="0099521F"/>
    <w:rsid w:val="009A1342"/>
    <w:rsid w:val="009B3709"/>
    <w:rsid w:val="009F255E"/>
    <w:rsid w:val="00A95688"/>
    <w:rsid w:val="00AB2A87"/>
    <w:rsid w:val="00AB3E79"/>
    <w:rsid w:val="00AD2383"/>
    <w:rsid w:val="00AF62CF"/>
    <w:rsid w:val="00B0666D"/>
    <w:rsid w:val="00B127E4"/>
    <w:rsid w:val="00B1701E"/>
    <w:rsid w:val="00B211F3"/>
    <w:rsid w:val="00B3469A"/>
    <w:rsid w:val="00B413DE"/>
    <w:rsid w:val="00B6397B"/>
    <w:rsid w:val="00BA31F6"/>
    <w:rsid w:val="00BD50DD"/>
    <w:rsid w:val="00C046E7"/>
    <w:rsid w:val="00C05748"/>
    <w:rsid w:val="00C10A5C"/>
    <w:rsid w:val="00C12447"/>
    <w:rsid w:val="00C3392D"/>
    <w:rsid w:val="00C44331"/>
    <w:rsid w:val="00C8654E"/>
    <w:rsid w:val="00C92CA0"/>
    <w:rsid w:val="00CC1946"/>
    <w:rsid w:val="00D227A3"/>
    <w:rsid w:val="00D26AD7"/>
    <w:rsid w:val="00D834E3"/>
    <w:rsid w:val="00DD3636"/>
    <w:rsid w:val="00DE3D9D"/>
    <w:rsid w:val="00DF1478"/>
    <w:rsid w:val="00E34290"/>
    <w:rsid w:val="00E35055"/>
    <w:rsid w:val="00E4129E"/>
    <w:rsid w:val="00E92284"/>
    <w:rsid w:val="00EF4333"/>
    <w:rsid w:val="00F642EA"/>
    <w:rsid w:val="00F91445"/>
    <w:rsid w:val="00FF2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Itinerary.dotx</Template>
  <TotalTime>9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Mike</cp:lastModifiedBy>
  <cp:revision>2</cp:revision>
  <cp:lastPrinted>2017-09-19T20:54:00Z</cp:lastPrinted>
  <dcterms:created xsi:type="dcterms:W3CDTF">2018-02-23T03:46:00Z</dcterms:created>
  <dcterms:modified xsi:type="dcterms:W3CDTF">2018-02-23T03:46:00Z</dcterms:modified>
</cp:coreProperties>
</file>