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bookmarkStart w:id="0" w:name="_GoBack"/>
      <w:bookmarkEnd w:id="0"/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6776AA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April 8, 2019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36"/>
        <w:gridCol w:w="10402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C06291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0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6776A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 xml:space="preserve">light # </w:t>
            </w:r>
            <w:r w:rsidR="00277451">
              <w:rPr>
                <w:rFonts w:ascii="Arial" w:eastAsia="Times New Roman" w:hAnsi="Arial" w:cs="Arial"/>
                <w:sz w:val="20"/>
                <w:szCs w:val="20"/>
              </w:rPr>
              <w:t>86</w:t>
            </w:r>
            <w:r w:rsidR="006776AA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277451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C06291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C06291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11:05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05544C" w:rsidP="00C0629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</w:t>
            </w:r>
            <w:r w:rsidR="00CD3CC9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7B1B38" w:rsidP="00CD3C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</w:t>
            </w:r>
            <w:r w:rsidR="00CD3CC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="006C5D2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26AD" w:rsidRPr="001B41FC" w:rsidRDefault="007B1B38" w:rsidP="00A026AD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 w:rsidR="00A026AD">
              <w:rPr>
                <w:rFonts w:ascii="Arial" w:eastAsia="Times New Roman" w:hAnsi="Arial" w:cs="Arial"/>
                <w:sz w:val="20"/>
                <w:szCs w:val="20"/>
              </w:rPr>
              <w:t xml:space="preserve">FDR Memorial 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</w:t>
            </w:r>
            <w:r w:rsidR="00A026A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lunch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05FD" w:rsidP="00CD3CC9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CD3CC9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7B1B38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B38" w:rsidRPr="0010246F" w:rsidRDefault="007B1B38" w:rsidP="00A026A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FDR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1B38" w:rsidRDefault="007B1B38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B1B38" w:rsidRPr="0010246F" w:rsidRDefault="007B1B38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1:3</w:t>
            </w:r>
            <w:r w:rsidR="00D205F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A026AD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Korea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>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05FD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3:10</w:t>
            </w:r>
            <w:r w:rsidR="00A026AD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26AD" w:rsidRPr="0010246F" w:rsidRDefault="00A026AD" w:rsidP="004909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Korea, Vietnam and Lin</w:t>
            </w:r>
            <w:r w:rsidR="00490936">
              <w:rPr>
                <w:rFonts w:ascii="Arial" w:eastAsia="Times New Roman" w:hAnsi="Arial" w:cs="Arial"/>
                <w:sz w:val="20"/>
                <w:szCs w:val="20"/>
              </w:rPr>
              <w:t xml:space="preserve">coln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3:20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at Iwo Jima</w:t>
            </w:r>
            <w:r w:rsidR="00D072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D072F7" w:rsidRPr="00EA754A">
              <w:rPr>
                <w:rFonts w:ascii="Arial" w:eastAsia="Times New Roman" w:hAnsi="Arial" w:cs="Arial"/>
                <w:b/>
                <w:sz w:val="20"/>
                <w:szCs w:val="20"/>
              </w:rPr>
              <w:t>(Snack)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28F9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28F9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at Arlington National Cemetery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28F9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5:45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28F9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6:00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Air Force Memorial and drive by Pentagon/9-11 Memorial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28F9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7:30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028F9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028F9" w:rsidRDefault="002028F9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7:40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8F9" w:rsidRPr="0010246F" w:rsidRDefault="002028F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90936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Default="00490936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9:00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Pr="0010246F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#8602 departs Reagan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Pr="0010246F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Pr="0010246F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90936" w:rsidRPr="0010246F" w:rsidTr="006776AA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Default="00490936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490936" w:rsidRDefault="00490936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10:10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Pr="0010246F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Wausau </w:t>
            </w:r>
            <w:r w:rsidRPr="00A643B0">
              <w:rPr>
                <w:rFonts w:ascii="Arial" w:eastAsia="Times New Roman" w:hAnsi="Arial" w:cs="Arial"/>
                <w:b/>
                <w:sz w:val="20"/>
                <w:szCs w:val="20"/>
              </w:rPr>
              <w:t>(arrival time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Pr="0010246F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936" w:rsidRPr="0010246F" w:rsidRDefault="00490936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542940" w:rsidRDefault="00F2194F" w:rsidP="005A2F01">
      <w:pPr>
        <w:rPr>
          <w:rFonts w:ascii="Garamond" w:hAnsi="Garamond"/>
          <w:sz w:val="16"/>
          <w:szCs w:val="16"/>
        </w:rPr>
      </w:pPr>
      <w:r w:rsidRPr="00F2194F">
        <w:rPr>
          <w:rFonts w:ascii="Garamond" w:hAnsi="Garamond"/>
          <w:noProof/>
          <w:sz w:val="16"/>
          <w:szCs w:val="16"/>
        </w:rPr>
        <w:drawing>
          <wp:inline distT="0" distB="0" distL="0" distR="0">
            <wp:extent cx="3019425" cy="2840609"/>
            <wp:effectExtent l="19050" t="0" r="9525" b="0"/>
            <wp:docPr id="4" name="Picture 19" descr="C:\Users\mthom\AppData\Local\Microsoft\Windows\INetCache\Content.Word\HonorFlightLogo300dp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hom\AppData\Local\Microsoft\Windows\INetCache\Content.Word\HonorFlightLogo300dpi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0" cy="284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3B0">
        <w:rPr>
          <w:rFonts w:ascii="Garamond" w:hAnsi="Garamond"/>
          <w:b/>
          <w:sz w:val="16"/>
          <w:szCs w:val="16"/>
        </w:rPr>
        <w:t>Rev. 27 Feb 2019</w:t>
      </w:r>
    </w:p>
    <w:sectPr w:rsidR="005A2F01" w:rsidRPr="00542940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5544C"/>
    <w:rsid w:val="000777CF"/>
    <w:rsid w:val="0009520C"/>
    <w:rsid w:val="000B119D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028F9"/>
    <w:rsid w:val="00211795"/>
    <w:rsid w:val="00212630"/>
    <w:rsid w:val="0022192B"/>
    <w:rsid w:val="00276F69"/>
    <w:rsid w:val="00277451"/>
    <w:rsid w:val="00277F85"/>
    <w:rsid w:val="002C2CDC"/>
    <w:rsid w:val="002D7692"/>
    <w:rsid w:val="002E0703"/>
    <w:rsid w:val="002E3C33"/>
    <w:rsid w:val="0031271F"/>
    <w:rsid w:val="0038001F"/>
    <w:rsid w:val="00395760"/>
    <w:rsid w:val="003B3000"/>
    <w:rsid w:val="003F7F4F"/>
    <w:rsid w:val="00456D0D"/>
    <w:rsid w:val="00465DF8"/>
    <w:rsid w:val="00487AF1"/>
    <w:rsid w:val="00490936"/>
    <w:rsid w:val="0049502B"/>
    <w:rsid w:val="004A7F0A"/>
    <w:rsid w:val="004C5DF2"/>
    <w:rsid w:val="004D49FE"/>
    <w:rsid w:val="004E0EB8"/>
    <w:rsid w:val="004E1136"/>
    <w:rsid w:val="004E1D1E"/>
    <w:rsid w:val="005370A4"/>
    <w:rsid w:val="00542940"/>
    <w:rsid w:val="00575A37"/>
    <w:rsid w:val="00591AC4"/>
    <w:rsid w:val="00591C01"/>
    <w:rsid w:val="005A2F01"/>
    <w:rsid w:val="005E58A5"/>
    <w:rsid w:val="00614E8F"/>
    <w:rsid w:val="0062763A"/>
    <w:rsid w:val="00640A2A"/>
    <w:rsid w:val="006748EE"/>
    <w:rsid w:val="006776AA"/>
    <w:rsid w:val="00687CC1"/>
    <w:rsid w:val="00691617"/>
    <w:rsid w:val="006C5D25"/>
    <w:rsid w:val="006D0BCD"/>
    <w:rsid w:val="0070183E"/>
    <w:rsid w:val="0070628A"/>
    <w:rsid w:val="0075128E"/>
    <w:rsid w:val="007548DC"/>
    <w:rsid w:val="007A1316"/>
    <w:rsid w:val="007B1B38"/>
    <w:rsid w:val="007C3455"/>
    <w:rsid w:val="007D7793"/>
    <w:rsid w:val="007D7F80"/>
    <w:rsid w:val="0082011B"/>
    <w:rsid w:val="00845572"/>
    <w:rsid w:val="00874DBD"/>
    <w:rsid w:val="008B2F01"/>
    <w:rsid w:val="008B5E78"/>
    <w:rsid w:val="008E44BF"/>
    <w:rsid w:val="008F5792"/>
    <w:rsid w:val="008F5812"/>
    <w:rsid w:val="0095799B"/>
    <w:rsid w:val="0097613D"/>
    <w:rsid w:val="009833FB"/>
    <w:rsid w:val="0099521F"/>
    <w:rsid w:val="009B3464"/>
    <w:rsid w:val="009D4915"/>
    <w:rsid w:val="009F255E"/>
    <w:rsid w:val="00A026AD"/>
    <w:rsid w:val="00A572C5"/>
    <w:rsid w:val="00A643B0"/>
    <w:rsid w:val="00AA31E3"/>
    <w:rsid w:val="00AA7591"/>
    <w:rsid w:val="00AB3E79"/>
    <w:rsid w:val="00AF62CF"/>
    <w:rsid w:val="00B029D2"/>
    <w:rsid w:val="00B127E4"/>
    <w:rsid w:val="00B1701E"/>
    <w:rsid w:val="00B211F3"/>
    <w:rsid w:val="00B3469A"/>
    <w:rsid w:val="00B413DE"/>
    <w:rsid w:val="00BC3BE8"/>
    <w:rsid w:val="00BD50DD"/>
    <w:rsid w:val="00C046E7"/>
    <w:rsid w:val="00C05748"/>
    <w:rsid w:val="00C06291"/>
    <w:rsid w:val="00C12447"/>
    <w:rsid w:val="00CD3CC9"/>
    <w:rsid w:val="00D072F7"/>
    <w:rsid w:val="00D205FD"/>
    <w:rsid w:val="00D26375"/>
    <w:rsid w:val="00D26AD7"/>
    <w:rsid w:val="00D651F2"/>
    <w:rsid w:val="00D9280B"/>
    <w:rsid w:val="00DE3D9D"/>
    <w:rsid w:val="00DF1478"/>
    <w:rsid w:val="00E4609C"/>
    <w:rsid w:val="00E82A68"/>
    <w:rsid w:val="00E92284"/>
    <w:rsid w:val="00EA754A"/>
    <w:rsid w:val="00EC15BC"/>
    <w:rsid w:val="00EE6EF0"/>
    <w:rsid w:val="00EF4333"/>
    <w:rsid w:val="00F2194F"/>
    <w:rsid w:val="00F642EA"/>
    <w:rsid w:val="00F830F0"/>
    <w:rsid w:val="00FA63B0"/>
    <w:rsid w:val="00FC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92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James Thompson</cp:lastModifiedBy>
  <cp:revision>11</cp:revision>
  <cp:lastPrinted>2019-02-27T23:13:00Z</cp:lastPrinted>
  <dcterms:created xsi:type="dcterms:W3CDTF">2019-02-01T20:11:00Z</dcterms:created>
  <dcterms:modified xsi:type="dcterms:W3CDTF">2019-02-27T23:20:00Z</dcterms:modified>
</cp:coreProperties>
</file>