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99C60" w14:textId="77777777" w:rsidR="00AB3E79" w:rsidRPr="005A2F01" w:rsidRDefault="001A2D9C">
      <w:pPr>
        <w:rPr>
          <w:rFonts w:ascii="Garamond" w:hAnsi="Garamond"/>
          <w:b/>
          <w:sz w:val="48"/>
          <w:szCs w:val="48"/>
        </w:rPr>
      </w:pPr>
      <w:bookmarkStart w:id="0" w:name="_GoBack"/>
      <w:bookmarkEnd w:id="0"/>
      <w:r w:rsidRPr="005A2F01">
        <w:rPr>
          <w:rFonts w:ascii="Garamond" w:hAnsi="Garamond"/>
          <w:b/>
          <w:sz w:val="48"/>
          <w:szCs w:val="48"/>
        </w:rPr>
        <w:t>Never Forgotten Honor Flight</w:t>
      </w:r>
    </w:p>
    <w:p w14:paraId="4D00E93D" w14:textId="77777777" w:rsidR="001A2D9C" w:rsidRPr="005A2F01" w:rsidRDefault="006776AA">
      <w:pPr>
        <w:rPr>
          <w:rFonts w:ascii="Garamond" w:hAnsi="Garamond"/>
          <w:i/>
          <w:sz w:val="36"/>
          <w:szCs w:val="36"/>
        </w:rPr>
      </w:pPr>
      <w:r>
        <w:rPr>
          <w:rFonts w:ascii="Garamond" w:hAnsi="Garamond"/>
          <w:b/>
          <w:i/>
          <w:sz w:val="36"/>
          <w:szCs w:val="36"/>
        </w:rPr>
        <w:t>April 8, 2019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086" w:type="dxa"/>
        <w:tblInd w:w="96" w:type="dxa"/>
        <w:tblLook w:val="04A0" w:firstRow="1" w:lastRow="0" w:firstColumn="1" w:lastColumn="0" w:noHBand="0" w:noVBand="1"/>
      </w:tblPr>
      <w:tblGrid>
        <w:gridCol w:w="1728"/>
        <w:gridCol w:w="236"/>
        <w:gridCol w:w="10402"/>
        <w:gridCol w:w="1180"/>
        <w:gridCol w:w="2540"/>
      </w:tblGrid>
      <w:tr w:rsidR="001A2D9C" w:rsidRPr="001A2D9C" w14:paraId="2479D0AF" w14:textId="77777777" w:rsidTr="001B41FC">
        <w:trPr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0A53F" w14:textId="77777777"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044CB" w14:textId="77777777"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BF099" w14:textId="77777777"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14:paraId="5EF7E1F0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479EC4" w14:textId="77777777"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2B334" w14:textId="77777777"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C177E2" w14:textId="77777777"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0D019" w14:textId="77777777"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C355D" w14:textId="77777777"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14:paraId="6ECA7DFF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39405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4:30 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7269DF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5452A0" w14:textId="77777777" w:rsidR="001A2D9C" w:rsidRPr="0010246F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GUARDIANS check in</w:t>
            </w:r>
            <w:r w:rsidR="00B127E4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289F6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360EF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14:paraId="314675A9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0A349" w14:textId="77777777" w:rsid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5:00 - 5:30 AM</w:t>
            </w:r>
          </w:p>
          <w:p w14:paraId="559506E7" w14:textId="77777777" w:rsidR="00691617" w:rsidRPr="0010246F" w:rsidRDefault="00C06291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6:0</w:t>
            </w:r>
            <w:r w:rsidR="009B3464">
              <w:rPr>
                <w:rFonts w:ascii="Arial" w:eastAsia="Times New Roman" w:hAnsi="Arial" w:cs="Arial"/>
                <w:sz w:val="20"/>
                <w:szCs w:val="20"/>
              </w:rPr>
              <w:t>0 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6AE86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22605" w14:textId="77777777" w:rsidR="001A2D9C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</w:t>
            </w:r>
            <w:r w:rsidR="009F255E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cks, coffee provided at gate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  <w:p w14:paraId="4E095167" w14:textId="77777777" w:rsidR="00691617" w:rsidRPr="00691617" w:rsidRDefault="00691617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84B01D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51E41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14:paraId="61C5C8B6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CAA42" w14:textId="77777777" w:rsidR="001A2D9C" w:rsidRPr="0010246F" w:rsidRDefault="0082011B" w:rsidP="00C0629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</w:t>
            </w:r>
            <w:r w:rsidR="00C06291"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CAC53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BB9DA" w14:textId="77777777" w:rsidR="001A2D9C" w:rsidRPr="0010246F" w:rsidRDefault="00D9280B" w:rsidP="006776A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 xml:space="preserve">light # </w:t>
            </w:r>
            <w:r w:rsidR="00277451">
              <w:rPr>
                <w:rFonts w:ascii="Arial" w:eastAsia="Times New Roman" w:hAnsi="Arial" w:cs="Arial"/>
                <w:sz w:val="20"/>
                <w:szCs w:val="20"/>
              </w:rPr>
              <w:t>86</w:t>
            </w:r>
            <w:r w:rsidR="006776AA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277451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(morning snack on plane)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5C7E5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28503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14:paraId="0A0AFCCC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1DB6F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3C320C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8F8F6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3BFEC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6904F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14:paraId="4CFAAE00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0C645" w14:textId="77777777" w:rsidR="001A2D9C" w:rsidRPr="0010246F" w:rsidRDefault="0082011B" w:rsidP="009B346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</w:t>
            </w:r>
            <w:r w:rsidR="00C06291"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9520C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132CB1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A66428" w14:textId="77777777" w:rsidR="001A2D9C" w:rsidRPr="0010246F" w:rsidRDefault="0031271F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bathroom break)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D34EA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C3BB72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14:paraId="1B5B6F7B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F20893" w14:textId="77777777" w:rsidR="001A2D9C" w:rsidRPr="0010246F" w:rsidRDefault="006C5D25" w:rsidP="00C0629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</w:t>
            </w:r>
            <w:r w:rsidR="00C06291">
              <w:rPr>
                <w:rFonts w:ascii="Arial" w:eastAsia="Times New Roman" w:hAnsi="Arial" w:cs="Arial"/>
                <w:sz w:val="20"/>
                <w:szCs w:val="20"/>
              </w:rPr>
              <w:t>50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3FC054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21096" w14:textId="77777777" w:rsidR="001A2D9C" w:rsidRPr="0010246F" w:rsidRDefault="0031271F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31B90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551AF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14:paraId="36D90FB1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D09169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6726CF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8BFD8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4A9D9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249E49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14:paraId="4EC83DE3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BC37B" w14:textId="77777777" w:rsidR="001A2D9C" w:rsidRPr="0010246F" w:rsidRDefault="00C06291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11:05</w:t>
            </w:r>
            <w:r w:rsidR="00EF433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718C7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E74FE" w14:textId="77777777" w:rsidR="001A2D9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WW II Memorial (Group Photo)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B00ED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F56F9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14:paraId="550A7072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B067A" w14:textId="77777777" w:rsidR="001A2D9C" w:rsidRPr="0010246F" w:rsidRDefault="0005544C" w:rsidP="00C0629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12:</w:t>
            </w:r>
            <w:r w:rsidR="006776AA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C06291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46E6F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D5265" w14:textId="77777777" w:rsidR="001A2D9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WW II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EBDC4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52D037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14:paraId="4BB4A35F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8B489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2AD8E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90CDB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F1988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34681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14:paraId="7A1C03F9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C4B8D" w14:textId="77777777" w:rsidR="001A2D9C" w:rsidRPr="0010246F" w:rsidRDefault="006776AA" w:rsidP="0005544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12:4</w:t>
            </w:r>
            <w:r w:rsidR="00C06291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1:0</w:t>
            </w:r>
            <w:r w:rsidR="0005544C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6C5D2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B4A78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04CD50" w14:textId="77777777" w:rsidR="001A2D9C" w:rsidRPr="001B41FC" w:rsidRDefault="001A2D9C" w:rsidP="00D26AD7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 w:rsidR="001B41FC"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="001B41FC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  <w:r w:rsidR="00395760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5493C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74E19" w14:textId="77777777"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14:paraId="1BB0E011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16111" w14:textId="77777777"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59B86" w14:textId="77777777"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C2F0F" w14:textId="77777777"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621F3" w14:textId="77777777"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13667" w14:textId="77777777"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14:paraId="34CD7F11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90AD10" w14:textId="77777777" w:rsidR="001B41FC" w:rsidRPr="0010246F" w:rsidRDefault="006776AA" w:rsidP="0005544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1:0</w:t>
            </w:r>
            <w:r w:rsidR="0005544C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C2431" w14:textId="77777777"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53C81" w14:textId="77777777"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Korean, Vietnam, and Lincoln Memorial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EC608" w14:textId="77777777"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FD7FB" w14:textId="77777777"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14:paraId="5C2743C1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08292" w14:textId="77777777" w:rsidR="001B41FC" w:rsidRPr="0010246F" w:rsidRDefault="006776AA" w:rsidP="0005544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2:50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EDFB40" w14:textId="77777777"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C826B" w14:textId="77777777" w:rsidR="006C5D25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Korean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4173E" w14:textId="77777777"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C6D3A" w14:textId="77777777"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C5D25" w:rsidRPr="0010246F" w14:paraId="240AA7DC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F1C5A" w14:textId="77777777"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F8F5A" w14:textId="77777777"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BB1D54" w14:textId="77777777"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0EABE" w14:textId="77777777"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A6E6A" w14:textId="77777777"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C5D25" w:rsidRPr="0010246F" w14:paraId="26AAAD51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6641C" w14:textId="77777777" w:rsidR="006C5D25" w:rsidRPr="0010246F" w:rsidRDefault="006776AA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2:55-3:3</w:t>
            </w:r>
            <w:r w:rsidR="00C06291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6C5D25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B6110" w14:textId="77777777"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5762F4" w14:textId="77777777" w:rsidR="006776AA" w:rsidRPr="006776AA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FDR Memorial</w:t>
            </w:r>
            <w:r w:rsidR="0005544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5544C"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BF0B4" w14:textId="77777777"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DD67F" w14:textId="77777777"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14:paraId="6BD48698" w14:textId="77777777" w:rsidTr="006776AA">
        <w:trPr>
          <w:trHeight w:val="54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7B478" w14:textId="77777777" w:rsidR="001B41FC" w:rsidRDefault="006776AA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14:paraId="14635AB4" w14:textId="77777777" w:rsidR="006776AA" w:rsidRPr="0010246F" w:rsidRDefault="006776AA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3:50 – 4:20PM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B6FA7" w14:textId="77777777" w:rsidR="001B41FC" w:rsidRPr="0010246F" w:rsidRDefault="006776AA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171F5A" w14:textId="77777777" w:rsidR="006776AA" w:rsidRPr="0010246F" w:rsidRDefault="006776AA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Iwo Jima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A96AF" w14:textId="77777777"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3B35C" w14:textId="77777777"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544C" w:rsidRPr="0010246F" w14:paraId="1A14D3EF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C5B92" w14:textId="77777777" w:rsidR="006776AA" w:rsidRDefault="006776AA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D91DA10" w14:textId="77777777" w:rsidR="0005544C" w:rsidRPr="0010246F" w:rsidRDefault="0005544C" w:rsidP="006776A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 w:rsidR="006776AA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="00C0629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77279" w14:textId="77777777"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9F83EA" w14:textId="77777777"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4A0DD" w14:textId="77777777"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C3E09" w14:textId="77777777"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544C" w:rsidRPr="0010246F" w14:paraId="5F801FF1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134A9F" w14:textId="77777777" w:rsidR="0005544C" w:rsidRPr="0010246F" w:rsidRDefault="006776AA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="0005544C"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 w:rsidR="0005544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28495" w14:textId="77777777"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54BA0" w14:textId="77777777"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  <w:r w:rsidR="006776AA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="006776AA"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7330EF" w14:textId="77777777"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92BBF" w14:textId="77777777"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609C" w:rsidRPr="0010246F" w14:paraId="4AB073C1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64D92" w14:textId="77777777" w:rsidR="00E4609C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6EABEE4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A1D67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6B389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274AC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2C585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609C" w:rsidRPr="0010246F" w14:paraId="1F0AC1A0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55974A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9EC77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11715E" w14:textId="77777777" w:rsidR="00E4609C" w:rsidRPr="004E1D1E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6D859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6A6D3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609C" w:rsidRPr="0010246F" w14:paraId="3C580096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2C9D9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688E9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F2EE3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E65E94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742BD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609C" w:rsidRPr="0010246F" w14:paraId="6932FC97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B4F9D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7:40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C9FAB4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37581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F8C7C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D5AD9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609C" w:rsidRPr="0010246F" w14:paraId="4EFE3FA6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10AD0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9:00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8C538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2F89F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Flight # 8602 departs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8A83B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AA94F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609C" w:rsidRPr="0010246F" w14:paraId="78C95C6E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C9834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7AEA6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3F324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387F1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2F68D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609C" w:rsidRPr="0010246F" w14:paraId="1AFD2CEA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BE6AA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CE797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D71E9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17BA69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6FB8D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609C" w:rsidRPr="0010246F" w14:paraId="3CCAFEA8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B0CB92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10:10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E9395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F07233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9FBC7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CC553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609C" w:rsidRPr="0010246F" w14:paraId="3E82577B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85676" w14:textId="77777777" w:rsidR="00E4609C" w:rsidRPr="0010246F" w:rsidRDefault="00E4609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39C821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F7CF7" w14:textId="77777777" w:rsidR="00E4609C" w:rsidRPr="0010246F" w:rsidRDefault="00E4609C" w:rsidP="001635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2A0DE8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478FE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609C" w:rsidRPr="0010246F" w14:paraId="743B3543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2CDCC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DC2DB" w14:textId="77777777" w:rsidR="00E4609C" w:rsidRPr="0010246F" w:rsidRDefault="00E4609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92ACB" w14:textId="77777777" w:rsidR="00E4609C" w:rsidRPr="0010246F" w:rsidRDefault="00E4609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B8269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70016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609C" w:rsidRPr="0010246F" w14:paraId="51B98424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7537D" w14:textId="77777777" w:rsidR="00E4609C" w:rsidRPr="0010246F" w:rsidRDefault="00E4609C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A9788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4344B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6ECB3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3657E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609C" w:rsidRPr="0010246F" w14:paraId="189926FC" w14:textId="77777777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F2C2C" w14:textId="77777777" w:rsidR="00E4609C" w:rsidRPr="0010246F" w:rsidRDefault="00E4609C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E7EAF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EECC3A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D9FF1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DB658" w14:textId="77777777" w:rsidR="00E4609C" w:rsidRPr="0010246F" w:rsidRDefault="00E460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4679634B" w14:textId="77777777" w:rsidR="001A2D9C" w:rsidRPr="00E4609C" w:rsidRDefault="00E4609C" w:rsidP="005A2F01">
      <w:pPr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 wp14:anchorId="54D8D6A2" wp14:editId="1DAEF3AC">
            <wp:extent cx="1952625" cy="1832789"/>
            <wp:effectExtent l="19050" t="0" r="9525" b="0"/>
            <wp:docPr id="2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72" cy="183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0"/>
          <w:szCs w:val="20"/>
          <w:vertAlign w:val="superscript"/>
        </w:rPr>
        <w:t>REV 1 February 2019</w:t>
      </w:r>
    </w:p>
    <w:p w14:paraId="39E3149B" w14:textId="77777777"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14:paraId="579A4869" w14:textId="77777777" w:rsidR="005A2F01" w:rsidRPr="00542940" w:rsidRDefault="005A2F01" w:rsidP="005A2F01">
      <w:pPr>
        <w:rPr>
          <w:rFonts w:ascii="Garamond" w:hAnsi="Garamond"/>
          <w:sz w:val="16"/>
          <w:szCs w:val="16"/>
        </w:rPr>
      </w:pPr>
    </w:p>
    <w:sectPr w:rsidR="005A2F01" w:rsidRPr="00542940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333"/>
    <w:rsid w:val="0005544C"/>
    <w:rsid w:val="000777CF"/>
    <w:rsid w:val="0009520C"/>
    <w:rsid w:val="000C1B35"/>
    <w:rsid w:val="0010246F"/>
    <w:rsid w:val="00131D9A"/>
    <w:rsid w:val="0017662A"/>
    <w:rsid w:val="001836EC"/>
    <w:rsid w:val="00196C42"/>
    <w:rsid w:val="001A2D9C"/>
    <w:rsid w:val="001B2DB8"/>
    <w:rsid w:val="001B3A79"/>
    <w:rsid w:val="001B41FC"/>
    <w:rsid w:val="001C0AE9"/>
    <w:rsid w:val="001F4021"/>
    <w:rsid w:val="00211795"/>
    <w:rsid w:val="00212630"/>
    <w:rsid w:val="0022192B"/>
    <w:rsid w:val="00276F69"/>
    <w:rsid w:val="00277451"/>
    <w:rsid w:val="00277F85"/>
    <w:rsid w:val="002C2CDC"/>
    <w:rsid w:val="002D7692"/>
    <w:rsid w:val="002E0703"/>
    <w:rsid w:val="002E3C33"/>
    <w:rsid w:val="0031271F"/>
    <w:rsid w:val="0038001F"/>
    <w:rsid w:val="00395760"/>
    <w:rsid w:val="003B3000"/>
    <w:rsid w:val="003F7F4F"/>
    <w:rsid w:val="00456D0D"/>
    <w:rsid w:val="00465DF8"/>
    <w:rsid w:val="00487AF1"/>
    <w:rsid w:val="0049502B"/>
    <w:rsid w:val="004A7F0A"/>
    <w:rsid w:val="004C5DF2"/>
    <w:rsid w:val="004D49FE"/>
    <w:rsid w:val="004E0EB8"/>
    <w:rsid w:val="004E1136"/>
    <w:rsid w:val="004E1D1E"/>
    <w:rsid w:val="005370A4"/>
    <w:rsid w:val="00542940"/>
    <w:rsid w:val="00575A37"/>
    <w:rsid w:val="00591AC4"/>
    <w:rsid w:val="00591C01"/>
    <w:rsid w:val="005A2F01"/>
    <w:rsid w:val="005E58A5"/>
    <w:rsid w:val="00614E8F"/>
    <w:rsid w:val="0062763A"/>
    <w:rsid w:val="00640A2A"/>
    <w:rsid w:val="006776AA"/>
    <w:rsid w:val="00687CC1"/>
    <w:rsid w:val="00691617"/>
    <w:rsid w:val="006C5D25"/>
    <w:rsid w:val="006D0BCD"/>
    <w:rsid w:val="0070183E"/>
    <w:rsid w:val="0070628A"/>
    <w:rsid w:val="00720580"/>
    <w:rsid w:val="007548DC"/>
    <w:rsid w:val="007A1316"/>
    <w:rsid w:val="007C3455"/>
    <w:rsid w:val="007D7793"/>
    <w:rsid w:val="007D7F80"/>
    <w:rsid w:val="0082011B"/>
    <w:rsid w:val="00845572"/>
    <w:rsid w:val="00874DBD"/>
    <w:rsid w:val="008B2F01"/>
    <w:rsid w:val="008B5E78"/>
    <w:rsid w:val="008E44BF"/>
    <w:rsid w:val="008F5792"/>
    <w:rsid w:val="008F5812"/>
    <w:rsid w:val="0095799B"/>
    <w:rsid w:val="0097613D"/>
    <w:rsid w:val="009833FB"/>
    <w:rsid w:val="0099521F"/>
    <w:rsid w:val="009B3464"/>
    <w:rsid w:val="009D4915"/>
    <w:rsid w:val="009F255E"/>
    <w:rsid w:val="00A572C5"/>
    <w:rsid w:val="00AA31E3"/>
    <w:rsid w:val="00AA7591"/>
    <w:rsid w:val="00AB3E79"/>
    <w:rsid w:val="00AF62CF"/>
    <w:rsid w:val="00B029D2"/>
    <w:rsid w:val="00B127E4"/>
    <w:rsid w:val="00B1701E"/>
    <w:rsid w:val="00B211F3"/>
    <w:rsid w:val="00B3469A"/>
    <w:rsid w:val="00B413DE"/>
    <w:rsid w:val="00BC3BE8"/>
    <w:rsid w:val="00BD50DD"/>
    <w:rsid w:val="00C046E7"/>
    <w:rsid w:val="00C05748"/>
    <w:rsid w:val="00C06291"/>
    <w:rsid w:val="00C12447"/>
    <w:rsid w:val="00D26AD7"/>
    <w:rsid w:val="00D651F2"/>
    <w:rsid w:val="00D9280B"/>
    <w:rsid w:val="00DE3D9D"/>
    <w:rsid w:val="00DF1478"/>
    <w:rsid w:val="00E4609C"/>
    <w:rsid w:val="00E82A68"/>
    <w:rsid w:val="00E92284"/>
    <w:rsid w:val="00EB3E3C"/>
    <w:rsid w:val="00EC15BC"/>
    <w:rsid w:val="00EE6EF0"/>
    <w:rsid w:val="00EF4333"/>
    <w:rsid w:val="00F642EA"/>
    <w:rsid w:val="00F830F0"/>
    <w:rsid w:val="00FA63B0"/>
    <w:rsid w:val="00FC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9CE43B"/>
  <w15:docId w15:val="{D1203996-EFBA-4F6B-950F-F05DE7F3F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0</TotalTime>
  <Pages>2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james campbell</cp:lastModifiedBy>
  <cp:revision>2</cp:revision>
  <cp:lastPrinted>2015-07-08T20:19:00Z</cp:lastPrinted>
  <dcterms:created xsi:type="dcterms:W3CDTF">2019-02-01T21:06:00Z</dcterms:created>
  <dcterms:modified xsi:type="dcterms:W3CDTF">2019-02-01T21:06:00Z</dcterms:modified>
</cp:coreProperties>
</file>