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bookmarkStart w:id="0" w:name="_GoBack"/>
      <w:bookmarkEnd w:id="0"/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6E5B4D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>May 13,</w:t>
      </w:r>
      <w:r w:rsidR="006776AA">
        <w:rPr>
          <w:rFonts w:ascii="Garamond" w:hAnsi="Garamond"/>
          <w:b/>
          <w:i/>
          <w:sz w:val="36"/>
          <w:szCs w:val="36"/>
        </w:rPr>
        <w:t xml:space="preserve"> 2019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36"/>
        <w:gridCol w:w="10402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C06291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0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6776A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 xml:space="preserve">light # </w:t>
            </w:r>
            <w:r w:rsidR="00277451">
              <w:rPr>
                <w:rFonts w:ascii="Arial" w:eastAsia="Times New Roman" w:hAnsi="Arial" w:cs="Arial"/>
                <w:sz w:val="20"/>
                <w:szCs w:val="20"/>
              </w:rPr>
              <w:t>86</w:t>
            </w:r>
            <w:r w:rsidR="006776AA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277451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11:05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Korea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, Vietnam, and Lincoln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4D1239">
              <w:rPr>
                <w:rFonts w:ascii="Arial" w:eastAsia="Times New Roman" w:hAnsi="Arial" w:cs="Arial"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8E76E7" w:rsidP="004D123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1:00</w:t>
            </w:r>
            <w:r w:rsidR="00A339BE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</w:t>
            </w:r>
            <w:r w:rsidR="004D1239">
              <w:rPr>
                <w:rFonts w:ascii="Arial" w:eastAsia="Times New Roman" w:hAnsi="Arial" w:cs="Arial"/>
                <w:sz w:val="20"/>
                <w:szCs w:val="20"/>
              </w:rPr>
              <w:t>t Korea, Vietnam, and Lincoln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8E76E7" w:rsidP="00A339BE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1:05</w:t>
            </w:r>
            <w:r w:rsidR="00A339B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339BE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A339B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B41FC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FDR Memorial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(box lunch</w:t>
            </w:r>
            <w:r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)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A339BE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8E76E7">
              <w:rPr>
                <w:rFonts w:ascii="Arial" w:eastAsia="Times New Roman" w:hAnsi="Arial" w:cs="Arial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FDR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339BE" w:rsidRPr="0010246F" w:rsidRDefault="008E76E7" w:rsidP="004D123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2:00</w:t>
            </w:r>
            <w:r w:rsidR="00A339BE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A339B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4D1239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WWII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4D1239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3:20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1239" w:rsidRPr="0010246F" w:rsidRDefault="004D1239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1239" w:rsidRDefault="004D1239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4D1239" w:rsidRPr="0010246F" w:rsidRDefault="004D1239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3:4</w:t>
            </w:r>
            <w:r w:rsidR="00A339BE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2028F9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at Iwo Jima</w:t>
            </w:r>
            <w:r w:rsidR="002D50F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2D50FF" w:rsidRPr="002D50FF">
              <w:rPr>
                <w:rFonts w:ascii="Arial" w:eastAsia="Times New Roman" w:hAnsi="Arial" w:cs="Arial"/>
                <w:b/>
                <w:sz w:val="20"/>
                <w:szCs w:val="20"/>
              </w:rPr>
              <w:t>(Snack)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4D1239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4:15</w:t>
            </w:r>
            <w:r w:rsidR="00A339BE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at Arlington National Cemetery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5:45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2028F9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Air Force Memorial and drive by Pentagon/9-11 Memorial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7:30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7:40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9:00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#8602 departs Reagan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339BE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10:10 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Default="00A339BE" w:rsidP="00EA127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Wausau </w:t>
            </w:r>
            <w:r w:rsidRPr="00A643B0">
              <w:rPr>
                <w:rFonts w:ascii="Arial" w:eastAsia="Times New Roman" w:hAnsi="Arial" w:cs="Arial"/>
                <w:b/>
                <w:sz w:val="20"/>
                <w:szCs w:val="20"/>
              </w:rPr>
              <w:t>(arrival time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9BE" w:rsidRPr="0010246F" w:rsidRDefault="00A339BE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542940" w:rsidRDefault="00F2194F" w:rsidP="005A2F01">
      <w:pPr>
        <w:rPr>
          <w:rFonts w:ascii="Garamond" w:hAnsi="Garamond"/>
          <w:sz w:val="16"/>
          <w:szCs w:val="16"/>
        </w:rPr>
      </w:pPr>
      <w:r w:rsidRPr="00F2194F">
        <w:rPr>
          <w:rFonts w:ascii="Garamond" w:hAnsi="Garamond"/>
          <w:noProof/>
          <w:sz w:val="16"/>
          <w:szCs w:val="16"/>
        </w:rPr>
        <w:drawing>
          <wp:inline distT="0" distB="0" distL="0" distR="0">
            <wp:extent cx="3019425" cy="2840609"/>
            <wp:effectExtent l="19050" t="0" r="9525" b="0"/>
            <wp:docPr id="4" name="Picture 19" descr="C:\Users\mthom\AppData\Local\Microsoft\Windows\INetCache\Content.Word\HonorFlightLogo300dp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thom\AppData\Local\Microsoft\Windows\INetCache\Content.Word\HonorFlightLogo300dpi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0" cy="284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3B0">
        <w:rPr>
          <w:rFonts w:ascii="Garamond" w:hAnsi="Garamond"/>
          <w:b/>
          <w:sz w:val="16"/>
          <w:szCs w:val="16"/>
        </w:rPr>
        <w:t>Rev. 27 Feb 2019</w:t>
      </w:r>
    </w:p>
    <w:sectPr w:rsidR="005A2F01" w:rsidRPr="00542940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5544C"/>
    <w:rsid w:val="000777CF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028F9"/>
    <w:rsid w:val="00211795"/>
    <w:rsid w:val="00212630"/>
    <w:rsid w:val="0022192B"/>
    <w:rsid w:val="00276F69"/>
    <w:rsid w:val="00277451"/>
    <w:rsid w:val="00277F85"/>
    <w:rsid w:val="002C2CDC"/>
    <w:rsid w:val="002D50FF"/>
    <w:rsid w:val="002D7692"/>
    <w:rsid w:val="002E0703"/>
    <w:rsid w:val="002E3C33"/>
    <w:rsid w:val="0031271F"/>
    <w:rsid w:val="0038001F"/>
    <w:rsid w:val="00395760"/>
    <w:rsid w:val="003B3000"/>
    <w:rsid w:val="003F7F4F"/>
    <w:rsid w:val="00456D0D"/>
    <w:rsid w:val="00465DF8"/>
    <w:rsid w:val="00487AF1"/>
    <w:rsid w:val="00490936"/>
    <w:rsid w:val="0049502B"/>
    <w:rsid w:val="004A7F0A"/>
    <w:rsid w:val="004C5DF2"/>
    <w:rsid w:val="004D1239"/>
    <w:rsid w:val="004D49FE"/>
    <w:rsid w:val="004E0EB8"/>
    <w:rsid w:val="004E1136"/>
    <w:rsid w:val="004E1D1E"/>
    <w:rsid w:val="005370A4"/>
    <w:rsid w:val="00542940"/>
    <w:rsid w:val="00575A37"/>
    <w:rsid w:val="00591AC4"/>
    <w:rsid w:val="00591C01"/>
    <w:rsid w:val="005A2F01"/>
    <w:rsid w:val="005E58A5"/>
    <w:rsid w:val="00614E8F"/>
    <w:rsid w:val="0062763A"/>
    <w:rsid w:val="00640A2A"/>
    <w:rsid w:val="006776AA"/>
    <w:rsid w:val="00687CC1"/>
    <w:rsid w:val="00691617"/>
    <w:rsid w:val="006C5D25"/>
    <w:rsid w:val="006D0BCD"/>
    <w:rsid w:val="006E5B4D"/>
    <w:rsid w:val="0070183E"/>
    <w:rsid w:val="0070628A"/>
    <w:rsid w:val="00727283"/>
    <w:rsid w:val="007548DC"/>
    <w:rsid w:val="007A1316"/>
    <w:rsid w:val="007B1B38"/>
    <w:rsid w:val="007C3455"/>
    <w:rsid w:val="007D7793"/>
    <w:rsid w:val="007D7F80"/>
    <w:rsid w:val="0082011B"/>
    <w:rsid w:val="00845572"/>
    <w:rsid w:val="00874DBD"/>
    <w:rsid w:val="008B2F01"/>
    <w:rsid w:val="008B5E78"/>
    <w:rsid w:val="008E44BF"/>
    <w:rsid w:val="008E76E7"/>
    <w:rsid w:val="008F5792"/>
    <w:rsid w:val="008F5812"/>
    <w:rsid w:val="0095799B"/>
    <w:rsid w:val="0097613D"/>
    <w:rsid w:val="009833FB"/>
    <w:rsid w:val="0099521F"/>
    <w:rsid w:val="009B3464"/>
    <w:rsid w:val="009D4915"/>
    <w:rsid w:val="009F255E"/>
    <w:rsid w:val="00A026AD"/>
    <w:rsid w:val="00A339BE"/>
    <w:rsid w:val="00A572C5"/>
    <w:rsid w:val="00A643B0"/>
    <w:rsid w:val="00AA31E3"/>
    <w:rsid w:val="00AA7591"/>
    <w:rsid w:val="00AB3E79"/>
    <w:rsid w:val="00AF62CF"/>
    <w:rsid w:val="00B029D2"/>
    <w:rsid w:val="00B127E4"/>
    <w:rsid w:val="00B1701E"/>
    <w:rsid w:val="00B211F3"/>
    <w:rsid w:val="00B3469A"/>
    <w:rsid w:val="00B413DE"/>
    <w:rsid w:val="00BC3BE8"/>
    <w:rsid w:val="00BD50DD"/>
    <w:rsid w:val="00C046E7"/>
    <w:rsid w:val="00C05748"/>
    <w:rsid w:val="00C06291"/>
    <w:rsid w:val="00C12447"/>
    <w:rsid w:val="00D26375"/>
    <w:rsid w:val="00D26AD7"/>
    <w:rsid w:val="00D651F2"/>
    <w:rsid w:val="00D9280B"/>
    <w:rsid w:val="00DE3D9D"/>
    <w:rsid w:val="00DF1478"/>
    <w:rsid w:val="00E4609C"/>
    <w:rsid w:val="00E82A68"/>
    <w:rsid w:val="00E92284"/>
    <w:rsid w:val="00EC15BC"/>
    <w:rsid w:val="00EE6EF0"/>
    <w:rsid w:val="00EF4333"/>
    <w:rsid w:val="00F2194F"/>
    <w:rsid w:val="00F642EA"/>
    <w:rsid w:val="00F830F0"/>
    <w:rsid w:val="00FA63B0"/>
    <w:rsid w:val="00FC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41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James Thompson</cp:lastModifiedBy>
  <cp:revision>5</cp:revision>
  <cp:lastPrinted>2019-02-27T22:27:00Z</cp:lastPrinted>
  <dcterms:created xsi:type="dcterms:W3CDTF">2019-02-27T22:03:00Z</dcterms:created>
  <dcterms:modified xsi:type="dcterms:W3CDTF">2019-02-27T23:19:00Z</dcterms:modified>
</cp:coreProperties>
</file>